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Title"/>
        <w:tag w:val="Title"/>
        <w:id w:val="-1162157536"/>
        <w:placeholder>
          <w:docPart w:val="B6CF98C47EF34FFBB5236FB995C874BD"/>
        </w:placeholder>
        <w15:color w:val="FF0000"/>
      </w:sdtPr>
      <w:sdtEndPr>
        <w:rPr>
          <w:rFonts w:ascii="Arial" w:hAnsi="Arial"/>
          <w:b w:val="0"/>
          <w:sz w:val="32"/>
          <w:szCs w:val="24"/>
        </w:rPr>
      </w:sdtEndPr>
      <w:sdtContent>
        <w:p w14:paraId="516A757E" w14:textId="77777777" w:rsidR="00621E37" w:rsidRDefault="00621E37" w:rsidP="00621E37">
          <w:pPr>
            <w:pStyle w:val="infosheettitle"/>
          </w:pPr>
        </w:p>
        <w:p w14:paraId="7DA30AD7" w14:textId="77777777" w:rsidR="00621E37" w:rsidRDefault="00621E37" w:rsidP="00621E37">
          <w:pPr>
            <w:pStyle w:val="infosheettitle"/>
          </w:pPr>
        </w:p>
        <w:p w14:paraId="44868DD3" w14:textId="5DCE0B4D" w:rsidR="00621E37" w:rsidRDefault="00621E37" w:rsidP="00621E37">
          <w:pPr>
            <w:pStyle w:val="infosheettitle"/>
          </w:pPr>
          <w:r>
            <w:t>Chronological CV</w:t>
          </w:r>
        </w:p>
        <w:p w14:paraId="458C4153" w14:textId="32E3587E" w:rsidR="00621E37" w:rsidRDefault="00621E37" w:rsidP="00621E37">
          <w:pPr>
            <w:pStyle w:val="infosheetsubtitle"/>
          </w:pPr>
          <w:r>
            <w:t>Live</w:t>
          </w:r>
          <w:r>
            <w:t>inmelbourne</w:t>
          </w:r>
          <w:r>
            <w:t>.vic.gov.a</w:t>
          </w:r>
          <w:r>
            <w:t>u</w:t>
          </w:r>
        </w:p>
        <w:p w14:paraId="424ACC1D" w14:textId="0B187D51" w:rsidR="00432AAF" w:rsidRDefault="00621E37" w:rsidP="00621E37">
          <w:pPr>
            <w:pStyle w:val="infosheetsubtitle"/>
          </w:pPr>
        </w:p>
      </w:sdtContent>
    </w:sdt>
    <w:sdt>
      <w:sdtPr>
        <w:alias w:val="Intro paragraph"/>
        <w:tag w:val="Intro paragraph"/>
        <w:id w:val="-1769694318"/>
        <w:placeholder>
          <w:docPart w:val="861E3219CA4E47488E7940F200D44A64"/>
        </w:placeholder>
        <w15:color w:val="FF0000"/>
      </w:sdtPr>
      <w:sdtEndPr>
        <w:rPr>
          <w:color w:val="53565A" w:themeColor="accent2"/>
          <w:spacing w:val="0"/>
          <w:sz w:val="20"/>
        </w:rPr>
      </w:sdtEndPr>
      <w:sdtContent>
        <w:p w14:paraId="53FE4FBE" w14:textId="77777777" w:rsidR="00621E37" w:rsidRDefault="00621E37" w:rsidP="0085073F">
          <w:pPr>
            <w:pStyle w:val="introtext"/>
          </w:pPr>
        </w:p>
        <w:p w14:paraId="4A85460F" w14:textId="34B9B916" w:rsidR="00C659E3" w:rsidRPr="00621E37" w:rsidRDefault="00621E37" w:rsidP="00621E37">
          <w:pPr>
            <w:pStyle w:val="bodycopy"/>
          </w:pPr>
        </w:p>
      </w:sdtContent>
    </w:sdt>
    <w:p w14:paraId="75DD78E6" w14:textId="77777777" w:rsidR="00432AAF" w:rsidRPr="00432AAF" w:rsidRDefault="00432AAF" w:rsidP="00D622D7">
      <w:pPr>
        <w:pStyle w:val="bodycopy"/>
        <w:sectPr w:rsidR="00432AAF" w:rsidRPr="00432AAF" w:rsidSect="00DC2E41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52CC1521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Use a chronological CV to: </w:t>
      </w:r>
    </w:p>
    <w:p w14:paraId="7A537810" w14:textId="77777777" w:rsidR="00621E37" w:rsidRPr="004D231E" w:rsidRDefault="00621E37" w:rsidP="00621E37">
      <w:pPr>
        <w:rPr>
          <w:rFonts w:cs="Arial"/>
          <w:szCs w:val="20"/>
        </w:rPr>
      </w:pPr>
    </w:p>
    <w:p w14:paraId="6F31FF49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Stay in the same industry and/or same job </w:t>
      </w:r>
    </w:p>
    <w:p w14:paraId="6C1B8EED" w14:textId="77777777" w:rsidR="00621E37" w:rsidRPr="004D231E" w:rsidRDefault="00621E37" w:rsidP="00621E37">
      <w:pPr>
        <w:rPr>
          <w:rFonts w:cs="Arial"/>
          <w:szCs w:val="20"/>
        </w:rPr>
      </w:pPr>
    </w:p>
    <w:p w14:paraId="7846FA3A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Highlight your ideal job progression and a steady employment record </w:t>
      </w:r>
    </w:p>
    <w:p w14:paraId="55FA8512" w14:textId="77777777" w:rsidR="00621E37" w:rsidRPr="004D231E" w:rsidRDefault="00621E37" w:rsidP="00621E37">
      <w:pPr>
        <w:rPr>
          <w:rFonts w:cs="Arial"/>
          <w:szCs w:val="20"/>
        </w:rPr>
      </w:pPr>
    </w:p>
    <w:p w14:paraId="06CFE314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Set the stage for your next career move </w:t>
      </w:r>
    </w:p>
    <w:p w14:paraId="70471A14" w14:textId="77777777" w:rsidR="00621E37" w:rsidRPr="004D231E" w:rsidRDefault="00621E37" w:rsidP="00621E37">
      <w:pPr>
        <w:rPr>
          <w:rFonts w:cs="Arial"/>
          <w:szCs w:val="20"/>
        </w:rPr>
      </w:pPr>
    </w:p>
    <w:p w14:paraId="72C06AB9" w14:textId="77777777" w:rsidR="00621E37" w:rsidRPr="004D231E" w:rsidRDefault="00621E37" w:rsidP="00621E37">
      <w:pPr>
        <w:numPr>
          <w:ilvl w:val="0"/>
          <w:numId w:val="13"/>
        </w:numPr>
        <w:rPr>
          <w:rFonts w:cs="Arial"/>
          <w:sz w:val="22"/>
        </w:rPr>
      </w:pPr>
      <w:r w:rsidRPr="004D231E">
        <w:rPr>
          <w:rFonts w:cs="Arial"/>
          <w:sz w:val="22"/>
        </w:rPr>
        <w:t>Demonstrate that you meet the key requirements of an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industry you know </w:t>
      </w:r>
    </w:p>
    <w:p w14:paraId="5ACB25FB" w14:textId="77777777" w:rsidR="00621E37" w:rsidRDefault="00621E37" w:rsidP="00621E37">
      <w:pPr>
        <w:rPr>
          <w:rFonts w:cs="Arial"/>
          <w:sz w:val="22"/>
        </w:rPr>
      </w:pPr>
    </w:p>
    <w:p w14:paraId="3E7CE1E1" w14:textId="77777777" w:rsidR="00621E37" w:rsidRPr="00D5706D" w:rsidRDefault="00621E37" w:rsidP="00621E37">
      <w:pPr>
        <w:rPr>
          <w:rFonts w:cs="Arial"/>
          <w:b/>
          <w:sz w:val="22"/>
        </w:rPr>
      </w:pPr>
      <w:r w:rsidRPr="00D5706D">
        <w:rPr>
          <w:rFonts w:cs="Arial"/>
          <w:b/>
          <w:sz w:val="22"/>
        </w:rPr>
        <w:t xml:space="preserve">Suggested CV format: </w:t>
      </w:r>
    </w:p>
    <w:p w14:paraId="57F24A75" w14:textId="77777777" w:rsidR="00621E37" w:rsidRDefault="00621E37" w:rsidP="00621E37">
      <w:pPr>
        <w:rPr>
          <w:rFonts w:cs="Arial"/>
          <w:sz w:val="22"/>
        </w:rPr>
      </w:pPr>
      <w:bookmarkStart w:id="0" w:name="_GoBack"/>
      <w:bookmarkEnd w:id="0"/>
    </w:p>
    <w:p w14:paraId="051F3C8E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Name </w:t>
      </w:r>
    </w:p>
    <w:p w14:paraId="1A62C318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Contact details including address, email and telephone. </w:t>
      </w:r>
    </w:p>
    <w:p w14:paraId="59E32956" w14:textId="77777777" w:rsidR="00621E37" w:rsidRDefault="00621E37" w:rsidP="00621E37">
      <w:pPr>
        <w:rPr>
          <w:rFonts w:cs="Arial"/>
          <w:sz w:val="22"/>
        </w:rPr>
      </w:pPr>
    </w:p>
    <w:p w14:paraId="7AB5BC3A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Career Profile or Overview </w:t>
      </w:r>
    </w:p>
    <w:p w14:paraId="2903042B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A brief relevant statement of your main qualifications and relevant experience. </w:t>
      </w:r>
    </w:p>
    <w:p w14:paraId="73C3AC47" w14:textId="77777777" w:rsidR="00621E37" w:rsidRDefault="00621E37" w:rsidP="00621E37">
      <w:pPr>
        <w:rPr>
          <w:rFonts w:cs="Arial"/>
          <w:sz w:val="22"/>
        </w:rPr>
      </w:pPr>
    </w:p>
    <w:p w14:paraId="34B504A6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>Career Goal or Objective</w:t>
      </w:r>
    </w:p>
    <w:p w14:paraId="1F801AAA" w14:textId="0CE5349C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This is </w:t>
      </w:r>
      <w:r w:rsidRPr="004D231E">
        <w:rPr>
          <w:rFonts w:cs="Arial"/>
          <w:sz w:val="22"/>
        </w:rPr>
        <w:t>optional and</w:t>
      </w:r>
      <w:r w:rsidRPr="004D231E">
        <w:rPr>
          <w:rFonts w:cs="Arial"/>
          <w:sz w:val="22"/>
        </w:rPr>
        <w:t xml:space="preserve"> can focus the reader on what you are seeking. </w:t>
      </w:r>
    </w:p>
    <w:p w14:paraId="108BB4BE" w14:textId="77777777" w:rsidR="00621E37" w:rsidRPr="00BA186B" w:rsidRDefault="00621E37" w:rsidP="00621E37">
      <w:pPr>
        <w:rPr>
          <w:rFonts w:cs="Arial"/>
          <w:b/>
          <w:sz w:val="22"/>
        </w:rPr>
      </w:pPr>
    </w:p>
    <w:p w14:paraId="5AA18D5A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Employment History </w:t>
      </w:r>
    </w:p>
    <w:p w14:paraId="02B8959C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>List the employers you have worked for chronologically.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Format can vary, but ensure that: </w:t>
      </w:r>
    </w:p>
    <w:p w14:paraId="7E5021F6" w14:textId="77777777" w:rsidR="00621E37" w:rsidRPr="004D231E" w:rsidRDefault="00621E37" w:rsidP="00621E37">
      <w:pPr>
        <w:rPr>
          <w:rFonts w:cs="Arial"/>
          <w:szCs w:val="20"/>
        </w:rPr>
      </w:pPr>
    </w:p>
    <w:p w14:paraId="6333E596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Your most recent position is listed first </w:t>
      </w:r>
    </w:p>
    <w:p w14:paraId="58FB88C7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List dates consistently </w:t>
      </w:r>
    </w:p>
    <w:p w14:paraId="44BB199A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Account for gaps in the sequence </w:t>
      </w:r>
    </w:p>
    <w:p w14:paraId="58D20495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Include your job title and give an indication of organisational context </w:t>
      </w:r>
    </w:p>
    <w:p w14:paraId="0C06A797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Avoid showing each new position with the same organisation as a new job </w:t>
      </w:r>
    </w:p>
    <w:p w14:paraId="76580F10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>Describe your duties and responsibilities in plain English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terms </w:t>
      </w:r>
    </w:p>
    <w:p w14:paraId="2B46D665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Mention several verifiable accomplishments </w:t>
      </w:r>
    </w:p>
    <w:p w14:paraId="579BA4A6" w14:textId="77777777" w:rsidR="00621E37" w:rsidRPr="004D231E" w:rsidRDefault="00621E37" w:rsidP="00621E37">
      <w:pPr>
        <w:numPr>
          <w:ilvl w:val="0"/>
          <w:numId w:val="14"/>
        </w:numPr>
        <w:rPr>
          <w:rFonts w:cs="Arial"/>
          <w:sz w:val="22"/>
        </w:rPr>
      </w:pPr>
      <w:r w:rsidRPr="004D231E">
        <w:rPr>
          <w:rFonts w:cs="Arial"/>
          <w:sz w:val="22"/>
        </w:rPr>
        <w:t>Consolidate older and less relevant experience at the bottom of the CV</w:t>
      </w:r>
      <w:r>
        <w:rPr>
          <w:rFonts w:cs="Arial"/>
          <w:sz w:val="22"/>
        </w:rPr>
        <w:t>.</w:t>
      </w:r>
      <w:r w:rsidRPr="004D231E">
        <w:rPr>
          <w:rFonts w:cs="Arial"/>
          <w:sz w:val="22"/>
        </w:rPr>
        <w:t xml:space="preserve"> </w:t>
      </w:r>
    </w:p>
    <w:p w14:paraId="09086AD8" w14:textId="77777777" w:rsidR="00621E37" w:rsidRDefault="00621E37" w:rsidP="00621E37">
      <w:pPr>
        <w:rPr>
          <w:rFonts w:cs="Arial"/>
          <w:sz w:val="22"/>
        </w:rPr>
      </w:pPr>
    </w:p>
    <w:p w14:paraId="22F7A195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Education and Qualifications </w:t>
      </w:r>
    </w:p>
    <w:p w14:paraId="10FEA50D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List any education or training, including the name of the education provider and years attended. List your most important qualification first. </w:t>
      </w:r>
    </w:p>
    <w:p w14:paraId="140EA7FC" w14:textId="77777777" w:rsidR="00621E37" w:rsidRDefault="00621E37" w:rsidP="00621E37">
      <w:pPr>
        <w:rPr>
          <w:rFonts w:cs="Arial"/>
          <w:sz w:val="22"/>
        </w:rPr>
      </w:pPr>
    </w:p>
    <w:p w14:paraId="114F343C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Professional Memberships </w:t>
      </w:r>
    </w:p>
    <w:p w14:paraId="2693926D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>Include a section on professional memberships, especially if</w:t>
      </w:r>
      <w:r>
        <w:rPr>
          <w:rFonts w:cs="Arial"/>
          <w:sz w:val="22"/>
        </w:rPr>
        <w:t xml:space="preserve"> </w:t>
      </w:r>
      <w:r w:rsidRPr="004D231E">
        <w:rPr>
          <w:rFonts w:cs="Arial"/>
          <w:sz w:val="22"/>
        </w:rPr>
        <w:t xml:space="preserve">this is required in your industry. </w:t>
      </w:r>
    </w:p>
    <w:p w14:paraId="06653505" w14:textId="77777777" w:rsidR="00621E37" w:rsidRDefault="00621E37" w:rsidP="00621E37">
      <w:pPr>
        <w:rPr>
          <w:rFonts w:cs="Arial"/>
          <w:sz w:val="22"/>
        </w:rPr>
      </w:pPr>
    </w:p>
    <w:p w14:paraId="73AFB6FD" w14:textId="77777777" w:rsidR="00621E37" w:rsidRPr="004D231E" w:rsidRDefault="00621E37" w:rsidP="00621E37">
      <w:pPr>
        <w:rPr>
          <w:rFonts w:cs="Arial"/>
          <w:b/>
          <w:sz w:val="22"/>
        </w:rPr>
      </w:pPr>
      <w:r w:rsidRPr="004D231E">
        <w:rPr>
          <w:rFonts w:cs="Arial"/>
          <w:b/>
          <w:sz w:val="22"/>
        </w:rPr>
        <w:t xml:space="preserve">Concluding Statements </w:t>
      </w:r>
    </w:p>
    <w:p w14:paraId="370BEE43" w14:textId="77777777" w:rsidR="00621E37" w:rsidRPr="004D231E" w:rsidRDefault="00621E37" w:rsidP="00621E37">
      <w:pPr>
        <w:rPr>
          <w:rFonts w:cs="Arial"/>
          <w:sz w:val="22"/>
        </w:rPr>
      </w:pPr>
      <w:r w:rsidRPr="004D231E">
        <w:rPr>
          <w:rFonts w:cs="Arial"/>
          <w:sz w:val="22"/>
        </w:rPr>
        <w:t xml:space="preserve">Statements can be added, but should be brief and contribute to rather than detract from the main CV. </w:t>
      </w:r>
    </w:p>
    <w:p w14:paraId="4A60FB8D" w14:textId="77777777" w:rsidR="00621E37" w:rsidRDefault="00621E37" w:rsidP="00621E37">
      <w:pPr>
        <w:pStyle w:val="heading1blue"/>
        <w:sectPr w:rsidR="00621E37" w:rsidSect="00621E37">
          <w:headerReference w:type="default" r:id="rId11"/>
          <w:footerReference w:type="default" r:id="rId12"/>
          <w:type w:val="continuous"/>
          <w:pgSz w:w="11906" w:h="16838" w:code="9"/>
          <w:pgMar w:top="992" w:right="1418" w:bottom="1418" w:left="1418" w:header="510" w:footer="805" w:gutter="0"/>
          <w:cols w:space="708"/>
          <w:docGrid w:linePitch="360"/>
        </w:sectPr>
      </w:pPr>
    </w:p>
    <w:p w14:paraId="6D2C01FA" w14:textId="0316802F" w:rsidR="00621E37" w:rsidRPr="00621E37" w:rsidRDefault="00621E37" w:rsidP="00621E37">
      <w:pPr>
        <w:rPr>
          <w:b/>
          <w:bCs/>
          <w:sz w:val="22"/>
          <w:szCs w:val="28"/>
        </w:rPr>
      </w:pPr>
      <w:r w:rsidRPr="00621E37">
        <w:rPr>
          <w:b/>
          <w:bCs/>
          <w:sz w:val="22"/>
          <w:szCs w:val="28"/>
        </w:rPr>
        <w:lastRenderedPageBreak/>
        <w:t>References</w:t>
      </w:r>
    </w:p>
    <w:p w14:paraId="1B5E35EF" w14:textId="77777777" w:rsidR="00621E37" w:rsidRDefault="00621E37" w:rsidP="00621E37">
      <w:pPr>
        <w:pStyle w:val="heading1blue"/>
        <w:sectPr w:rsidR="00621E37" w:rsidSect="00621E37">
          <w:type w:val="continuous"/>
          <w:pgSz w:w="11906" w:h="16838" w:code="9"/>
          <w:pgMar w:top="992" w:right="1418" w:bottom="1418" w:left="1418" w:header="510" w:footer="805" w:gutter="0"/>
          <w:cols w:space="708"/>
          <w:docGrid w:linePitch="360"/>
        </w:sectPr>
      </w:pPr>
    </w:p>
    <w:p w14:paraId="0C4E4413" w14:textId="77777777" w:rsidR="00621E37" w:rsidRDefault="00621E37" w:rsidP="00621E37"/>
    <w:p w14:paraId="2FFBBB8A" w14:textId="52651E75" w:rsidR="009307B4" w:rsidRPr="00621E37" w:rsidRDefault="00621E37" w:rsidP="00621E37">
      <w:pPr>
        <w:rPr>
          <w:sz w:val="22"/>
          <w:szCs w:val="28"/>
        </w:rPr>
      </w:pPr>
      <w:r w:rsidRPr="00621E37">
        <w:rPr>
          <w:sz w:val="22"/>
          <w:szCs w:val="28"/>
        </w:rPr>
        <w:t>List two to three here or say that they are available upon request.</w:t>
      </w:r>
    </w:p>
    <w:sectPr w:rsidR="009307B4" w:rsidRPr="00621E37" w:rsidSect="00621E37">
      <w:type w:val="continuous"/>
      <w:pgSz w:w="11906" w:h="16838" w:code="9"/>
      <w:pgMar w:top="992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63D94" w14:textId="77777777" w:rsidR="00621E37" w:rsidRDefault="00621E37" w:rsidP="00D21116">
      <w:r>
        <w:separator/>
      </w:r>
    </w:p>
  </w:endnote>
  <w:endnote w:type="continuationSeparator" w:id="0">
    <w:p w14:paraId="67AE3DCA" w14:textId="77777777" w:rsidR="00621E37" w:rsidRDefault="00621E37" w:rsidP="00D2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A1516" w14:textId="77777777" w:rsidR="00DC2E41" w:rsidRPr="007272B8" w:rsidRDefault="00DC2E41" w:rsidP="00DC2E41">
    <w:pPr>
      <w:pStyle w:val="Footer"/>
    </w:pP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STYLEREF  Title  \* MERGEFORMAT </w:instrText>
    </w:r>
    <w:r>
      <w:rPr>
        <w:rStyle w:val="PageNumber"/>
        <w:sz w:val="16"/>
        <w:szCs w:val="16"/>
      </w:rPr>
      <w:fldChar w:fldCharType="separate"/>
    </w:r>
    <w:r w:rsidR="00621E37">
      <w:rPr>
        <w:rStyle w:val="PageNumber"/>
        <w:noProof/>
        <w:sz w:val="16"/>
        <w:szCs w:val="16"/>
      </w:rPr>
      <w:t>Click or tap here to enter text.</w:t>
    </w:r>
    <w:r>
      <w:rPr>
        <w:rStyle w:val="PageNumber"/>
        <w:sz w:val="16"/>
        <w:szCs w:val="16"/>
      </w:rPr>
      <w:fldChar w:fldCharType="end"/>
    </w:r>
    <w:r w:rsidRPr="00EE5398">
      <w:rPr>
        <w:noProof/>
        <w:lang w:val="en-GB" w:eastAsia="en-GB"/>
      </w:rPr>
      <w:drawing>
        <wp:anchor distT="0" distB="0" distL="114300" distR="114300" simplePos="0" relativeHeight="251652096" behindDoc="1" locked="0" layoutInCell="0" allowOverlap="1" wp14:anchorId="040DE286" wp14:editId="23B7E1B5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3</w:t>
    </w:r>
    <w:r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00A11" w14:textId="77777777" w:rsidR="00DC2E41" w:rsidRPr="007272B8" w:rsidRDefault="00DC2E41" w:rsidP="00DC2E41">
    <w:pPr>
      <w:pStyle w:val="Footer"/>
    </w:pPr>
    <w:r w:rsidRPr="00EE5398">
      <w:rPr>
        <w:noProof/>
        <w:lang w:val="en-GB" w:eastAsia="en-GB"/>
      </w:rPr>
      <w:drawing>
        <wp:anchor distT="0" distB="0" distL="114300" distR="114300" simplePos="0" relativeHeight="251655168" behindDoc="1" locked="0" layoutInCell="0" allowOverlap="1" wp14:anchorId="64A2052A" wp14:editId="36ACFD24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93D9F" w14:textId="738C9F87" w:rsidR="00DD214E" w:rsidRPr="007272B8" w:rsidRDefault="00DD214E" w:rsidP="00DD214E">
    <w:pPr>
      <w:pStyle w:val="Footer"/>
    </w:pPr>
    <w:r w:rsidRPr="00621E37">
      <w:rPr>
        <w:noProof/>
        <w:sz w:val="24"/>
        <w:szCs w:val="32"/>
        <w:lang w:val="en-GB" w:eastAsia="en-GB"/>
      </w:rPr>
      <w:drawing>
        <wp:anchor distT="0" distB="0" distL="114300" distR="114300" simplePos="0" relativeHeight="251667456" behindDoc="1" locked="0" layoutInCell="0" allowOverlap="1" wp14:anchorId="40720526" wp14:editId="713C5CCA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1E37" w:rsidRPr="00621E37">
      <w:rPr>
        <w:rStyle w:val="PageNumber"/>
        <w:szCs w:val="20"/>
      </w:rPr>
      <w:t>Chronological CV</w:t>
    </w:r>
    <w:r w:rsidRPr="00EE5398">
      <w:rPr>
        <w:rStyle w:val="PageNumber"/>
        <w:sz w:val="18"/>
        <w:szCs w:val="18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 xml:space="preserve"> of 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66AC2" w14:textId="77777777" w:rsidR="00621E37" w:rsidRDefault="00621E37" w:rsidP="00D21116">
      <w:r>
        <w:separator/>
      </w:r>
    </w:p>
  </w:footnote>
  <w:footnote w:type="continuationSeparator" w:id="0">
    <w:p w14:paraId="387F5F33" w14:textId="77777777" w:rsidR="00621E37" w:rsidRDefault="00621E37" w:rsidP="00D21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4E3C9" w14:textId="77777777" w:rsidR="008F511C" w:rsidRDefault="00C13DF9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7216" behindDoc="1" locked="1" layoutInCell="0" allowOverlap="1" wp14:anchorId="5BC0ECCE" wp14:editId="134974A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A39313" w14:textId="77777777" w:rsidR="008F511C" w:rsidRPr="00D21116" w:rsidRDefault="008F511C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BDD03" w14:textId="77777777" w:rsidR="00D41044" w:rsidRPr="00432AAF" w:rsidRDefault="00432AAF" w:rsidP="00432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1" layoutInCell="0" allowOverlap="1" wp14:anchorId="605AAAFA" wp14:editId="115E2AF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2667600"/>
          <wp:effectExtent l="0" t="0" r="698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6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5C106" w14:textId="77777777" w:rsidR="004B77C8" w:rsidRDefault="004B77C8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63360" behindDoc="1" locked="1" layoutInCell="0" allowOverlap="1" wp14:anchorId="25782299" wp14:editId="0CD41D3B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4AB4B5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C527A7"/>
    <w:multiLevelType w:val="hybridMultilevel"/>
    <w:tmpl w:val="DD8A9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5AB1FFC"/>
    <w:multiLevelType w:val="hybridMultilevel"/>
    <w:tmpl w:val="6B10D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E37"/>
    <w:rsid w:val="00055849"/>
    <w:rsid w:val="000B0ABD"/>
    <w:rsid w:val="000C6715"/>
    <w:rsid w:val="000D009C"/>
    <w:rsid w:val="000E5362"/>
    <w:rsid w:val="000E6A9D"/>
    <w:rsid w:val="000F6C1A"/>
    <w:rsid w:val="0012529D"/>
    <w:rsid w:val="001576FE"/>
    <w:rsid w:val="0017653B"/>
    <w:rsid w:val="00194B40"/>
    <w:rsid w:val="001A4BCA"/>
    <w:rsid w:val="001C3026"/>
    <w:rsid w:val="001D26CA"/>
    <w:rsid w:val="001F6527"/>
    <w:rsid w:val="0025074C"/>
    <w:rsid w:val="0026126A"/>
    <w:rsid w:val="002619C4"/>
    <w:rsid w:val="0026215C"/>
    <w:rsid w:val="002732E1"/>
    <w:rsid w:val="00313423"/>
    <w:rsid w:val="00315404"/>
    <w:rsid w:val="0031573F"/>
    <w:rsid w:val="0033283A"/>
    <w:rsid w:val="00346C25"/>
    <w:rsid w:val="003743A1"/>
    <w:rsid w:val="00386FCA"/>
    <w:rsid w:val="003C2BAA"/>
    <w:rsid w:val="003C78BC"/>
    <w:rsid w:val="003F17F8"/>
    <w:rsid w:val="004016B7"/>
    <w:rsid w:val="00432AAF"/>
    <w:rsid w:val="00441AB0"/>
    <w:rsid w:val="00452284"/>
    <w:rsid w:val="00486C45"/>
    <w:rsid w:val="004A14DF"/>
    <w:rsid w:val="004B77C8"/>
    <w:rsid w:val="004D497D"/>
    <w:rsid w:val="005200A8"/>
    <w:rsid w:val="005C490A"/>
    <w:rsid w:val="005F4AAF"/>
    <w:rsid w:val="0061169B"/>
    <w:rsid w:val="00612F85"/>
    <w:rsid w:val="00621E37"/>
    <w:rsid w:val="00622A86"/>
    <w:rsid w:val="00631184"/>
    <w:rsid w:val="0063704E"/>
    <w:rsid w:val="00647F38"/>
    <w:rsid w:val="00674B7E"/>
    <w:rsid w:val="00685A41"/>
    <w:rsid w:val="006B35AA"/>
    <w:rsid w:val="006B7428"/>
    <w:rsid w:val="006E6E7A"/>
    <w:rsid w:val="006F3B79"/>
    <w:rsid w:val="007020F3"/>
    <w:rsid w:val="00724CA5"/>
    <w:rsid w:val="00731DBD"/>
    <w:rsid w:val="00745D4D"/>
    <w:rsid w:val="0076241D"/>
    <w:rsid w:val="00763F4D"/>
    <w:rsid w:val="007A212C"/>
    <w:rsid w:val="007A3E26"/>
    <w:rsid w:val="007A43EF"/>
    <w:rsid w:val="007C6A3B"/>
    <w:rsid w:val="007E6A1E"/>
    <w:rsid w:val="0085073F"/>
    <w:rsid w:val="00851558"/>
    <w:rsid w:val="00876FBD"/>
    <w:rsid w:val="008F3F1E"/>
    <w:rsid w:val="008F511C"/>
    <w:rsid w:val="00904AF3"/>
    <w:rsid w:val="00914403"/>
    <w:rsid w:val="00923CE0"/>
    <w:rsid w:val="009307B4"/>
    <w:rsid w:val="00951FC4"/>
    <w:rsid w:val="009C56B0"/>
    <w:rsid w:val="009E2514"/>
    <w:rsid w:val="009E3451"/>
    <w:rsid w:val="00A15297"/>
    <w:rsid w:val="00A16047"/>
    <w:rsid w:val="00A36022"/>
    <w:rsid w:val="00A64BA9"/>
    <w:rsid w:val="00AC55D5"/>
    <w:rsid w:val="00AD2D23"/>
    <w:rsid w:val="00AF4E35"/>
    <w:rsid w:val="00B47667"/>
    <w:rsid w:val="00BA2949"/>
    <w:rsid w:val="00BA4252"/>
    <w:rsid w:val="00BA5FDB"/>
    <w:rsid w:val="00BB52BA"/>
    <w:rsid w:val="00BB745B"/>
    <w:rsid w:val="00BC4791"/>
    <w:rsid w:val="00C13DF9"/>
    <w:rsid w:val="00C20997"/>
    <w:rsid w:val="00C32AD5"/>
    <w:rsid w:val="00C659E3"/>
    <w:rsid w:val="00C663E5"/>
    <w:rsid w:val="00C84E7F"/>
    <w:rsid w:val="00C879A3"/>
    <w:rsid w:val="00CC3379"/>
    <w:rsid w:val="00CD4E9D"/>
    <w:rsid w:val="00CD6CEE"/>
    <w:rsid w:val="00D00EDE"/>
    <w:rsid w:val="00D207C4"/>
    <w:rsid w:val="00D21116"/>
    <w:rsid w:val="00D227D2"/>
    <w:rsid w:val="00D41044"/>
    <w:rsid w:val="00D622D7"/>
    <w:rsid w:val="00D76005"/>
    <w:rsid w:val="00DA5B3D"/>
    <w:rsid w:val="00DB0772"/>
    <w:rsid w:val="00DC0E0F"/>
    <w:rsid w:val="00DC2E41"/>
    <w:rsid w:val="00DC7044"/>
    <w:rsid w:val="00DD214E"/>
    <w:rsid w:val="00E9011D"/>
    <w:rsid w:val="00EF6307"/>
    <w:rsid w:val="00F07A48"/>
    <w:rsid w:val="00F153CE"/>
    <w:rsid w:val="00F24F67"/>
    <w:rsid w:val="00F62A4A"/>
    <w:rsid w:val="00F64309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0346E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waxy\Downloads\Factsheet-A4-Header-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CF98C47EF34FFBB5236FB995C87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CC46C-DA72-4ADC-AF21-F83195A32A0B}"/>
      </w:docPartPr>
      <w:docPartBody>
        <w:p w:rsidR="00000000" w:rsidRDefault="00A119B8">
          <w:pPr>
            <w:pStyle w:val="B6CF98C47EF34FFBB5236FB995C874BD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861E3219CA4E47488E7940F200D44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53BC1-6BF9-4BB2-9722-1F3655EE808D}"/>
      </w:docPartPr>
      <w:docPartBody>
        <w:p w:rsidR="00000000" w:rsidRDefault="00A119B8">
          <w:pPr>
            <w:pStyle w:val="861E3219CA4E47488E7940F200D44A64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6CF98C47EF34FFBB5236FB995C874BD">
    <w:name w:val="B6CF98C47EF34FFBB5236FB995C874BD"/>
  </w:style>
  <w:style w:type="paragraph" w:customStyle="1" w:styleId="861E3219CA4E47488E7940F200D44A64">
    <w:name w:val="861E3219CA4E47488E7940F200D44A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Factsheet-A4-Header-Deep.dotx</Template>
  <TotalTime>0</TotalTime>
  <Pages>2</Pages>
  <Words>244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2020-07-13T22:36:00Z</dcterms:created>
  <dcterms:modified xsi:type="dcterms:W3CDTF">2020-07-13T22:44:00Z</dcterms:modified>
</cp:coreProperties>
</file>